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543C23A" w14:textId="77777777" w:rsidTr="002A4ED5">
        <w:sdt>
          <w:sdtPr>
            <w:id w:val="415748049"/>
            <w:placeholder>
              <w:docPart w:val="0B53E27DB01F42E38A4080E514C004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6554BD0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14A2A41" w14:textId="77777777" w:rsidR="002A4ED5" w:rsidRPr="002A4ED5" w:rsidRDefault="002A4ED5" w:rsidP="002A4ED5"/>
        </w:tc>
      </w:tr>
      <w:tr w:rsidR="002A4ED5" w:rsidRPr="002A4ED5" w14:paraId="1E95FC03" w14:textId="77777777" w:rsidTr="002A4ED5">
        <w:sdt>
          <w:sdtPr>
            <w:id w:val="1692185716"/>
            <w:placeholder>
              <w:docPart w:val="1DA622C3FAB345978A9040A5586B47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37EF0E8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7ECB2DA" w14:textId="77777777" w:rsidR="002A4ED5" w:rsidRPr="002A4ED5" w:rsidRDefault="002A4ED5" w:rsidP="002A4ED5"/>
        </w:tc>
      </w:tr>
      <w:tr w:rsidR="002A4ED5" w:rsidRPr="002A4ED5" w14:paraId="2E44D4B2" w14:textId="77777777" w:rsidTr="002A4ED5">
        <w:sdt>
          <w:sdtPr>
            <w:id w:val="639315362"/>
            <w:placeholder>
              <w:docPart w:val="4EB0A40D909C466E8EC0F74EB84170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AF1B602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E07067" w14:textId="77777777" w:rsidR="002A4ED5" w:rsidRPr="002A4ED5" w:rsidRDefault="002A4ED5" w:rsidP="002A4ED5"/>
        </w:tc>
      </w:tr>
      <w:tr w:rsidR="002A4ED5" w:rsidRPr="002A4ED5" w14:paraId="602EC6F0" w14:textId="77777777" w:rsidTr="002A4ED5">
        <w:sdt>
          <w:sdtPr>
            <w:id w:val="1062217057"/>
            <w:placeholder>
              <w:docPart w:val="1DACDF848FC84F419DAC6EB0F060C3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1A069C3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6210D" w14:textId="77777777" w:rsidR="002A4ED5" w:rsidRPr="002A4ED5" w:rsidRDefault="002A4ED5" w:rsidP="002A4ED5"/>
        </w:tc>
      </w:tr>
      <w:tr w:rsidR="002A4ED5" w:rsidRPr="002A4ED5" w14:paraId="32D0B478" w14:textId="77777777" w:rsidTr="002A4ED5">
        <w:sdt>
          <w:sdtPr>
            <w:id w:val="2001543155"/>
            <w:placeholder>
              <w:docPart w:val="85E77EA53AF649968AB97D00861148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D92CF82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42FA4C4" w14:textId="77777777" w:rsidR="002A4ED5" w:rsidRPr="002A4ED5" w:rsidRDefault="002A4ED5" w:rsidP="002A4ED5"/>
        </w:tc>
      </w:tr>
    </w:tbl>
    <w:p w14:paraId="0BA81B17" w14:textId="77777777" w:rsidR="00806FF3" w:rsidRDefault="00806FF3" w:rsidP="00562601">
      <w:pPr>
        <w:pStyle w:val="NoSpacing"/>
      </w:pPr>
    </w:p>
    <w:tbl>
      <w:tblPr>
        <w:tblW w:w="3333" w:type="pct"/>
        <w:tblLayout w:type="fixed"/>
        <w:tblLook w:val="04A0" w:firstRow="1" w:lastRow="0" w:firstColumn="1" w:lastColumn="0" w:noHBand="0" w:noVBand="1"/>
      </w:tblPr>
      <w:tblGrid>
        <w:gridCol w:w="1170"/>
        <w:gridCol w:w="3781"/>
        <w:gridCol w:w="1175"/>
        <w:gridCol w:w="1257"/>
        <w:gridCol w:w="1252"/>
      </w:tblGrid>
      <w:tr w:rsidR="00F54585" w:rsidRPr="002A4ED5" w14:paraId="10EBFF1E" w14:textId="77777777" w:rsidTr="00F54585">
        <w:trPr>
          <w:trHeight w:val="331"/>
        </w:trPr>
        <w:sdt>
          <w:sdtPr>
            <w:id w:val="1101532736"/>
            <w:placeholder>
              <w:docPart w:val="E843A89C9DA04B58B6167CF7D4618AA0"/>
            </w:placeholder>
            <w:temporary/>
            <w:showingPlcHdr/>
            <w15:appearance w15:val="hidden"/>
          </w:sdtPr>
          <w:sdtContent>
            <w:tc>
              <w:tcPr>
                <w:tcW w:w="67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B23FD5F" w14:textId="77777777" w:rsidR="00F54585" w:rsidRPr="002A648D" w:rsidRDefault="00F5458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2B3AEA307C6B4CBFA24C8EF0F7501B3C"/>
            </w:placeholder>
            <w:temporary/>
            <w:showingPlcHdr/>
            <w15:appearance w15:val="hidden"/>
          </w:sdtPr>
          <w:sdtContent>
            <w:tc>
              <w:tcPr>
                <w:tcW w:w="218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EBC124F" w14:textId="77777777" w:rsidR="00F54585" w:rsidRPr="002A4ED5" w:rsidRDefault="00F5458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867317C612F647248824EBE5DBB1551D"/>
            </w:placeholder>
            <w:temporary/>
            <w:showingPlcHdr/>
            <w15:appearance w15:val="hidden"/>
          </w:sdtPr>
          <w:sdtContent>
            <w:tc>
              <w:tcPr>
                <w:tcW w:w="68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0F0CBA8" w14:textId="77777777" w:rsidR="00F54585" w:rsidRPr="002A4ED5" w:rsidRDefault="00F5458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D53A7A9A350D45CAAB6BE47F951915BE"/>
            </w:placeholder>
            <w:temporary/>
            <w:showingPlcHdr/>
            <w15:appearance w15:val="hidden"/>
          </w:sdtPr>
          <w:sdtContent>
            <w:tc>
              <w:tcPr>
                <w:tcW w:w="72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0C1D589" w14:textId="77777777" w:rsidR="00F54585" w:rsidRPr="002A4ED5" w:rsidRDefault="00F5458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6F4A686B511B465292B6023C051143C7"/>
            </w:placeholder>
            <w:temporary/>
            <w:showingPlcHdr/>
            <w15:appearance w15:val="hidden"/>
          </w:sdtPr>
          <w:sdtContent>
            <w:tc>
              <w:tcPr>
                <w:tcW w:w="72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72992A7" w14:textId="77777777" w:rsidR="00F54585" w:rsidRPr="002A4ED5" w:rsidRDefault="00F5458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F54585" w:rsidRPr="002A4ED5" w14:paraId="233144B3" w14:textId="77777777" w:rsidTr="00F54585">
        <w:trPr>
          <w:trHeight w:val="331"/>
        </w:trPr>
        <w:tc>
          <w:tcPr>
            <w:tcW w:w="6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8A6CB7C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1D9269E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077F3B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5A8CA3C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632FE6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54585" w:rsidRPr="002A4ED5" w14:paraId="7B5345FD" w14:textId="77777777" w:rsidTr="00F54585">
        <w:tc>
          <w:tcPr>
            <w:tcW w:w="6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55F12" w14:textId="69397B25" w:rsidR="00F54585" w:rsidRPr="002A4ED5" w:rsidRDefault="00F54585" w:rsidP="002A4ED5">
            <w:r>
              <w:t>01</w:t>
            </w:r>
          </w:p>
        </w:tc>
        <w:tc>
          <w:tcPr>
            <w:tcW w:w="21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BCF96D" w14:textId="44A7BA51" w:rsidR="00F54585" w:rsidRPr="002A4ED5" w:rsidRDefault="00F54585" w:rsidP="002A4ED5">
            <w:r>
              <w:t>Full Registration (1 Banquet ticket Friday &amp; 1 Banquet Ticket Saturday)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6764DA" w14:textId="77777777" w:rsidR="00F54585" w:rsidRPr="002A4ED5" w:rsidRDefault="00F54585" w:rsidP="002A4ED5"/>
        </w:tc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7FCCB" w14:textId="77777777" w:rsidR="00F54585" w:rsidRDefault="00F54585" w:rsidP="002A4ED5"/>
          <w:p w14:paraId="5394BA2A" w14:textId="3518300C" w:rsidR="00F54585" w:rsidRPr="002A4ED5" w:rsidRDefault="00F54585" w:rsidP="002A4ED5">
            <w:r>
              <w:t>$185</w:t>
            </w:r>
          </w:p>
        </w:tc>
        <w:tc>
          <w:tcPr>
            <w:tcW w:w="7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6B53B" w14:textId="77777777" w:rsidR="00F54585" w:rsidRPr="002A4ED5" w:rsidRDefault="00F54585" w:rsidP="002A4ED5"/>
        </w:tc>
      </w:tr>
      <w:tr w:rsidR="00F54585" w:rsidRPr="002A4ED5" w14:paraId="27DB50D0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0E588" w14:textId="39ACE0E9" w:rsidR="00F54585" w:rsidRPr="002A4ED5" w:rsidRDefault="00F54585" w:rsidP="002A4ED5">
            <w:r>
              <w:t>02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627E87" w14:textId="1F4F31AD" w:rsidR="00F54585" w:rsidRPr="002A4ED5" w:rsidRDefault="00F54585" w:rsidP="002A4ED5">
            <w:r>
              <w:t>Conference Registration Only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94D2B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423481" w14:textId="482A3090" w:rsidR="00F54585" w:rsidRPr="002A4ED5" w:rsidRDefault="00F54585" w:rsidP="002A4ED5">
            <w:r>
              <w:t>$145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4F016" w14:textId="77777777" w:rsidR="00F54585" w:rsidRPr="002A4ED5" w:rsidRDefault="00F54585" w:rsidP="002A4ED5"/>
        </w:tc>
      </w:tr>
      <w:tr w:rsidR="00F54585" w:rsidRPr="002A4ED5" w14:paraId="798E31D3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B806B8" w14:textId="31307313" w:rsidR="00F54585" w:rsidRPr="002A4ED5" w:rsidRDefault="00F54585" w:rsidP="002A4ED5">
            <w:r>
              <w:t>03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67B70" w14:textId="18C6BEFD" w:rsidR="00F54585" w:rsidRPr="002A4ED5" w:rsidRDefault="00F54585" w:rsidP="002A4ED5">
            <w:r>
              <w:t>Friday Night Banquet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62FB2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D0B108" w14:textId="46D9D0AB" w:rsidR="00F54585" w:rsidRPr="002A4ED5" w:rsidRDefault="00F54585" w:rsidP="002A4ED5">
            <w:r>
              <w:t>$32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2452ED" w14:textId="77777777" w:rsidR="00F54585" w:rsidRPr="002A4ED5" w:rsidRDefault="00F54585" w:rsidP="002A4ED5"/>
        </w:tc>
      </w:tr>
      <w:tr w:rsidR="00F54585" w:rsidRPr="002A4ED5" w14:paraId="1F031D77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A62C9" w14:textId="4E00B0AD" w:rsidR="00F54585" w:rsidRPr="002A4ED5" w:rsidRDefault="00F54585" w:rsidP="002A4ED5">
            <w:r>
              <w:t>04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CB208" w14:textId="405D6B2D" w:rsidR="00F54585" w:rsidRPr="002A4ED5" w:rsidRDefault="00F54585" w:rsidP="002A4ED5">
            <w:r>
              <w:t>Saturday Night Awards Banquet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CB1D0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E33C1" w14:textId="7DD993E6" w:rsidR="00F54585" w:rsidRPr="002A4ED5" w:rsidRDefault="00F54585" w:rsidP="002A4ED5">
            <w:r>
              <w:t>$35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A45FFC" w14:textId="77777777" w:rsidR="00F54585" w:rsidRPr="002A4ED5" w:rsidRDefault="00F54585" w:rsidP="002A4ED5"/>
        </w:tc>
      </w:tr>
      <w:tr w:rsidR="00F54585" w:rsidRPr="002A4ED5" w14:paraId="4D719A68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E2CAE" w14:textId="262E21A3" w:rsidR="00F54585" w:rsidRPr="002A4ED5" w:rsidRDefault="00F54585" w:rsidP="002A4ED5">
            <w:r>
              <w:t>05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54EFDE" w14:textId="3ACDF136" w:rsidR="00F54585" w:rsidRPr="002A4ED5" w:rsidRDefault="00F54585" w:rsidP="002A4ED5">
            <w:r>
              <w:t>Full Author Table (To sell books)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75BE4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D0AAC" w14:textId="4000EC20" w:rsidR="00F54585" w:rsidRPr="002A4ED5" w:rsidRDefault="00F54585" w:rsidP="002A4ED5">
            <w:r>
              <w:t>$50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F6851" w14:textId="77777777" w:rsidR="00F54585" w:rsidRPr="002A4ED5" w:rsidRDefault="00F54585" w:rsidP="002A4ED5"/>
        </w:tc>
      </w:tr>
      <w:tr w:rsidR="00F54585" w:rsidRPr="002A4ED5" w14:paraId="0433C75B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D5D5A" w14:textId="36672300" w:rsidR="00F54585" w:rsidRPr="002A4ED5" w:rsidRDefault="00F54585" w:rsidP="002A4ED5">
            <w:r>
              <w:t>06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309CE" w14:textId="10E5D080" w:rsidR="00F54585" w:rsidRPr="002A4ED5" w:rsidRDefault="00F54585" w:rsidP="002A4ED5">
            <w:r>
              <w:t>Half Author Table (To sell books)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D33B0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4B7B6" w14:textId="122BCB05" w:rsidR="00F54585" w:rsidRPr="002A4ED5" w:rsidRDefault="00F54585" w:rsidP="002A4ED5">
            <w:r>
              <w:t>$25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8939D" w14:textId="77777777" w:rsidR="00F54585" w:rsidRPr="002A4ED5" w:rsidRDefault="00F54585" w:rsidP="002A4ED5"/>
        </w:tc>
      </w:tr>
      <w:tr w:rsidR="00F54585" w:rsidRPr="002A4ED5" w14:paraId="5DB155B9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38EF4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FF683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64C0B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FF851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962FB7" w14:textId="77777777" w:rsidR="00F54585" w:rsidRPr="002A4ED5" w:rsidRDefault="00F54585" w:rsidP="002A4ED5"/>
        </w:tc>
      </w:tr>
      <w:tr w:rsidR="00F54585" w:rsidRPr="002A4ED5" w14:paraId="12A40B0E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3276AA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F5D81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9AA0B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BD3A32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E4D9B" w14:textId="77777777" w:rsidR="00F54585" w:rsidRPr="002A4ED5" w:rsidRDefault="00F54585" w:rsidP="002A4ED5"/>
        </w:tc>
      </w:tr>
      <w:tr w:rsidR="00F54585" w:rsidRPr="002A4ED5" w14:paraId="5E8686DA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8D71A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0D112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A268E9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F8119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285661" w14:textId="77777777" w:rsidR="00F54585" w:rsidRPr="002A4ED5" w:rsidRDefault="00F54585" w:rsidP="002A4ED5"/>
        </w:tc>
      </w:tr>
      <w:tr w:rsidR="00F54585" w:rsidRPr="002A4ED5" w14:paraId="6DD94D0C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F03B33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C03D8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E4D24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224F6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90C4C4" w14:textId="77777777" w:rsidR="00F54585" w:rsidRPr="002A4ED5" w:rsidRDefault="00F54585" w:rsidP="002A4ED5"/>
        </w:tc>
      </w:tr>
      <w:tr w:rsidR="00F54585" w:rsidRPr="002A4ED5" w14:paraId="5031B8F8" w14:textId="77777777" w:rsidTr="00F54585">
        <w:tc>
          <w:tcPr>
            <w:tcW w:w="677" w:type="pct"/>
            <w:tcBorders>
              <w:top w:val="single" w:sz="4" w:space="0" w:color="auto"/>
            </w:tcBorders>
          </w:tcPr>
          <w:p w14:paraId="446DA7E4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</w:tcBorders>
          </w:tcPr>
          <w:p w14:paraId="3DCEAA46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</w:tcBorders>
          </w:tcPr>
          <w:p w14:paraId="3462F3BD" w14:textId="77777777" w:rsidR="00F54585" w:rsidRPr="002A4ED5" w:rsidRDefault="00F54585" w:rsidP="002A4ED5"/>
        </w:tc>
        <w:sdt>
          <w:sdtPr>
            <w:id w:val="2064670704"/>
            <w:placeholder>
              <w:docPart w:val="3513356CAEB94224B0A3BE8F6F5904BC"/>
            </w:placeholder>
            <w:temporary/>
            <w:showingPlcHdr/>
            <w15:appearance w15:val="hidden"/>
            <w:text/>
          </w:sdtPr>
          <w:sdtContent>
            <w:tc>
              <w:tcPr>
                <w:tcW w:w="728" w:type="pct"/>
                <w:tcBorders>
                  <w:top w:val="single" w:sz="4" w:space="0" w:color="auto"/>
                </w:tcBorders>
                <w:vAlign w:val="bottom"/>
              </w:tcPr>
              <w:p w14:paraId="532D590C" w14:textId="77777777" w:rsidR="00F54585" w:rsidRPr="002A4ED5" w:rsidRDefault="00F5458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14:paraId="0DBE14D4" w14:textId="77777777" w:rsidR="00F54585" w:rsidRPr="002A4ED5" w:rsidRDefault="00F54585" w:rsidP="002A4ED5">
            <w:pPr>
              <w:rPr>
                <w:b/>
              </w:rPr>
            </w:pPr>
          </w:p>
        </w:tc>
      </w:tr>
    </w:tbl>
    <w:p w14:paraId="1E91E587" w14:textId="77777777"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F48A3" w14:textId="77777777" w:rsidR="00145DF3" w:rsidRDefault="00145DF3" w:rsidP="00650259">
      <w:pPr>
        <w:spacing w:line="240" w:lineRule="auto"/>
      </w:pPr>
      <w:r>
        <w:separator/>
      </w:r>
    </w:p>
  </w:endnote>
  <w:endnote w:type="continuationSeparator" w:id="0">
    <w:p w14:paraId="7B466638" w14:textId="77777777" w:rsidR="00145DF3" w:rsidRDefault="00145DF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5F758A-81D2-433F-A1FB-E54C0520A3FC}"/>
    <w:embedBold r:id="rId2" w:fontKey="{2064AA48-1FB9-4051-95DF-D9D071006264}"/>
    <w:embedItalic r:id="rId3" w:fontKey="{0AE6A29B-F98F-4712-B887-D99DBE243A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67941BC-23C0-45D6-8DB1-B226B249DDF0}"/>
    <w:embedBold r:id="rId5" w:fontKey="{18D81CF2-F3FE-439A-86DB-236054C01F16}"/>
    <w:embedItalic r:id="rId6" w:fontKey="{C7446EB4-EEED-47E6-90F9-C58A49308B3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3AC2FCB-AC3C-44BB-A48F-E847EAB25E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86755F5-4824-497A-9E51-D38DE31F5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8B79" w14:textId="77777777" w:rsidR="00F54585" w:rsidRDefault="00F54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DFFA" w14:textId="7CDEC222" w:rsidR="00562601" w:rsidRPr="00F54585" w:rsidRDefault="00F54585" w:rsidP="00F54585">
    <w:pPr>
      <w:pStyle w:val="Footer"/>
    </w:pPr>
    <w:r>
      <w:t xml:space="preserve">These prices are good through September 30, 2022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575F" w14:textId="77777777" w:rsidR="00F54585" w:rsidRDefault="00F54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51A2B" w14:textId="77777777" w:rsidR="00145DF3" w:rsidRDefault="00145DF3" w:rsidP="00650259">
      <w:pPr>
        <w:spacing w:line="240" w:lineRule="auto"/>
      </w:pPr>
      <w:r>
        <w:separator/>
      </w:r>
    </w:p>
  </w:footnote>
  <w:footnote w:type="continuationSeparator" w:id="0">
    <w:p w14:paraId="26A5BBD1" w14:textId="77777777" w:rsidR="00145DF3" w:rsidRDefault="00145DF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7C9DD" w14:textId="77777777" w:rsidR="00F54585" w:rsidRDefault="00F54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028516E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9285BAE" w14:textId="1BA54700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5C51FB73" w14:textId="7950355E" w:rsidR="00562601" w:rsidRPr="002B69B4" w:rsidRDefault="00F54585" w:rsidP="002B69B4">
          <w:pPr>
            <w:pStyle w:val="Header"/>
          </w:pPr>
          <w:r>
            <w:t>Ozark Creative Writers Conference Registration Form</w:t>
          </w:r>
        </w:p>
      </w:tc>
    </w:tr>
  </w:tbl>
  <w:p w14:paraId="35C8BCF5" w14:textId="5979BF89" w:rsidR="00562601" w:rsidRDefault="00673D0D" w:rsidP="00562601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B5E20F" wp14:editId="0F8B1793">
              <wp:simplePos x="0" y="0"/>
              <wp:positionH relativeFrom="column">
                <wp:posOffset>5981700</wp:posOffset>
              </wp:positionH>
              <wp:positionV relativeFrom="page">
                <wp:posOffset>3200400</wp:posOffset>
              </wp:positionV>
              <wp:extent cx="2339340" cy="1272540"/>
              <wp:effectExtent l="0" t="0" r="22860" b="2286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9340" cy="1272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33F3613" w14:textId="5AA8A2FC" w:rsidR="00673D0D" w:rsidRPr="00673D0D" w:rsidRDefault="00673D0D">
                          <w:pPr>
                            <w:rPr>
                              <w:b/>
                              <w:bCs/>
                            </w:rPr>
                          </w:pPr>
                          <w:r w:rsidRPr="00673D0D">
                            <w:rPr>
                              <w:b/>
                              <w:bCs/>
                            </w:rPr>
                            <w:t>Name as you wish it to appear on your nametag: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5E2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1pt;margin-top:252pt;width:184.2pt;height:10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" fillcolor="white [3201]" strokeweight=".5pt">
              <v:textbox>
                <w:txbxContent>
                  <w:p w14:paraId="133F3613" w14:textId="5AA8A2FC" w:rsidR="00673D0D" w:rsidRPr="00673D0D" w:rsidRDefault="00673D0D">
                    <w:pPr>
                      <w:rPr>
                        <w:b/>
                        <w:bCs/>
                      </w:rPr>
                    </w:pPr>
                    <w:r w:rsidRPr="00673D0D">
                      <w:rPr>
                        <w:b/>
                        <w:bCs/>
                      </w:rPr>
                      <w:t>Name as you wish it to appear on your nametag: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A51E" w14:textId="77777777" w:rsidR="00F54585" w:rsidRDefault="00F545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585"/>
    <w:rsid w:val="00003B30"/>
    <w:rsid w:val="00045CA6"/>
    <w:rsid w:val="00052382"/>
    <w:rsid w:val="0006568A"/>
    <w:rsid w:val="00076F0F"/>
    <w:rsid w:val="00084253"/>
    <w:rsid w:val="000D1F49"/>
    <w:rsid w:val="000F5C88"/>
    <w:rsid w:val="00145DF3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931AC"/>
    <w:rsid w:val="005A3BF7"/>
    <w:rsid w:val="005F2035"/>
    <w:rsid w:val="005F7990"/>
    <w:rsid w:val="006250A2"/>
    <w:rsid w:val="0063739C"/>
    <w:rsid w:val="00650259"/>
    <w:rsid w:val="00673D0D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73C17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585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343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iss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53E27DB01F42E38A4080E514C00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150E-A908-4372-8CE2-49DF466C6182}"/>
      </w:docPartPr>
      <w:docPartBody>
        <w:p w:rsidR="00000000" w:rsidRDefault="0016102B">
          <w:pPr>
            <w:pStyle w:val="0B53E27DB01F42E38A4080E514C00400"/>
          </w:pPr>
          <w:r w:rsidRPr="002A4ED5">
            <w:t>Submitted by</w:t>
          </w:r>
        </w:p>
      </w:docPartBody>
    </w:docPart>
    <w:docPart>
      <w:docPartPr>
        <w:name w:val="1DA622C3FAB345978A9040A5586B4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868AB-8E8F-4BE5-AD32-A0D742FC0012}"/>
      </w:docPartPr>
      <w:docPartBody>
        <w:p w:rsidR="00000000" w:rsidRDefault="0016102B">
          <w:pPr>
            <w:pStyle w:val="1DA622C3FAB345978A9040A5586B4727"/>
          </w:pPr>
          <w:r w:rsidRPr="002A4ED5">
            <w:t>Phone</w:t>
          </w:r>
        </w:p>
      </w:docPartBody>
    </w:docPart>
    <w:docPart>
      <w:docPartPr>
        <w:name w:val="4EB0A40D909C466E8EC0F74EB8417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03CA8-001C-4DD5-BBF7-461698B004CB}"/>
      </w:docPartPr>
      <w:docPartBody>
        <w:p w:rsidR="00000000" w:rsidRDefault="0016102B">
          <w:pPr>
            <w:pStyle w:val="4EB0A40D909C466E8EC0F74EB84170FA"/>
          </w:pPr>
          <w:r w:rsidRPr="002A4ED5">
            <w:t>Email</w:t>
          </w:r>
        </w:p>
      </w:docPartBody>
    </w:docPart>
    <w:docPart>
      <w:docPartPr>
        <w:name w:val="1DACDF848FC84F419DAC6EB0F060C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B34-89ED-4285-B5D4-AA97D1D9ACFB}"/>
      </w:docPartPr>
      <w:docPartBody>
        <w:p w:rsidR="00000000" w:rsidRDefault="0016102B">
          <w:pPr>
            <w:pStyle w:val="1DACDF848FC84F419DAC6EB0F060C3F9"/>
          </w:pPr>
          <w:r w:rsidRPr="002A4ED5">
            <w:t>Address</w:t>
          </w:r>
        </w:p>
      </w:docPartBody>
    </w:docPart>
    <w:docPart>
      <w:docPartPr>
        <w:name w:val="85E77EA53AF649968AB97D0086114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0E495-35BD-4E03-BEA1-9A1126AD468F}"/>
      </w:docPartPr>
      <w:docPartBody>
        <w:p w:rsidR="00000000" w:rsidRDefault="0016102B">
          <w:pPr>
            <w:pStyle w:val="85E77EA53AF649968AB97D0086114845"/>
          </w:pPr>
          <w:r w:rsidRPr="002A4ED5">
            <w:t>City/State/Zip</w:t>
          </w:r>
        </w:p>
      </w:docPartBody>
    </w:docPart>
    <w:docPart>
      <w:docPartPr>
        <w:name w:val="E843A89C9DA04B58B6167CF7D461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926AF-9AD7-4D73-836A-05F26C08C9C9}"/>
      </w:docPartPr>
      <w:docPartBody>
        <w:p w:rsidR="00000000" w:rsidRDefault="00625707" w:rsidP="00625707">
          <w:pPr>
            <w:pStyle w:val="E843A89C9DA04B58B6167CF7D4618AA0"/>
          </w:pPr>
          <w:r w:rsidRPr="002A648D">
            <w:t>Item</w:t>
          </w:r>
        </w:p>
      </w:docPartBody>
    </w:docPart>
    <w:docPart>
      <w:docPartPr>
        <w:name w:val="2B3AEA307C6B4CBFA24C8EF0F750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DFA71-2B6C-4E0B-BF30-2AE3CD3F383F}"/>
      </w:docPartPr>
      <w:docPartBody>
        <w:p w:rsidR="00000000" w:rsidRDefault="00625707" w:rsidP="00625707">
          <w:pPr>
            <w:pStyle w:val="2B3AEA307C6B4CBFA24C8EF0F7501B3C"/>
          </w:pPr>
          <w:r w:rsidRPr="002A4ED5">
            <w:t>Description</w:t>
          </w:r>
        </w:p>
      </w:docPartBody>
    </w:docPart>
    <w:docPart>
      <w:docPartPr>
        <w:name w:val="867317C612F647248824EBE5DBB15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A3991-A400-4B54-B71D-004F97E94101}"/>
      </w:docPartPr>
      <w:docPartBody>
        <w:p w:rsidR="00000000" w:rsidRDefault="00625707" w:rsidP="00625707">
          <w:pPr>
            <w:pStyle w:val="867317C612F647248824EBE5DBB1551D"/>
          </w:pPr>
          <w:r w:rsidRPr="002A4ED5">
            <w:t>Quantity</w:t>
          </w:r>
        </w:p>
      </w:docPartBody>
    </w:docPart>
    <w:docPart>
      <w:docPartPr>
        <w:name w:val="D53A7A9A350D45CAAB6BE47F95191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3C0F7-8C11-43BB-9617-A493C32083C3}"/>
      </w:docPartPr>
      <w:docPartBody>
        <w:p w:rsidR="00000000" w:rsidRDefault="00625707" w:rsidP="00625707">
          <w:pPr>
            <w:pStyle w:val="D53A7A9A350D45CAAB6BE47F951915BE"/>
          </w:pPr>
          <w:r w:rsidRPr="002A4ED5">
            <w:t>Unit Price</w:t>
          </w:r>
        </w:p>
      </w:docPartBody>
    </w:docPart>
    <w:docPart>
      <w:docPartPr>
        <w:name w:val="6F4A686B511B465292B6023C05114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1A7F-8B57-4D83-9EC5-4CD5FC1FA7C4}"/>
      </w:docPartPr>
      <w:docPartBody>
        <w:p w:rsidR="00000000" w:rsidRDefault="00625707" w:rsidP="00625707">
          <w:pPr>
            <w:pStyle w:val="6F4A686B511B465292B6023C051143C7"/>
          </w:pPr>
          <w:r w:rsidRPr="002A4ED5">
            <w:t>Amount</w:t>
          </w:r>
        </w:p>
      </w:docPartBody>
    </w:docPart>
    <w:docPart>
      <w:docPartPr>
        <w:name w:val="3513356CAEB94224B0A3BE8F6F590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08092-CAF1-40F9-A95D-25E6DDC328B6}"/>
      </w:docPartPr>
      <w:docPartBody>
        <w:p w:rsidR="00000000" w:rsidRDefault="00625707" w:rsidP="00625707">
          <w:pPr>
            <w:pStyle w:val="3513356CAEB94224B0A3BE8F6F5904BC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707"/>
    <w:rsid w:val="0016102B"/>
    <w:rsid w:val="0062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53E27DB01F42E38A4080E514C00400">
    <w:name w:val="0B53E27DB01F42E38A4080E514C00400"/>
  </w:style>
  <w:style w:type="paragraph" w:customStyle="1" w:styleId="1DA622C3FAB345978A9040A5586B4727">
    <w:name w:val="1DA622C3FAB345978A9040A5586B4727"/>
  </w:style>
  <w:style w:type="paragraph" w:customStyle="1" w:styleId="4EB0A40D909C466E8EC0F74EB84170FA">
    <w:name w:val="4EB0A40D909C466E8EC0F74EB84170FA"/>
  </w:style>
  <w:style w:type="paragraph" w:customStyle="1" w:styleId="1DACDF848FC84F419DAC6EB0F060C3F9">
    <w:name w:val="1DACDF848FC84F419DAC6EB0F060C3F9"/>
  </w:style>
  <w:style w:type="paragraph" w:customStyle="1" w:styleId="85E77EA53AF649968AB97D0086114845">
    <w:name w:val="85E77EA53AF649968AB97D0086114845"/>
  </w:style>
  <w:style w:type="paragraph" w:customStyle="1" w:styleId="11BF52113DB74CE58943EEBE211A5F94">
    <w:name w:val="11BF52113DB74CE58943EEBE211A5F94"/>
  </w:style>
  <w:style w:type="paragraph" w:customStyle="1" w:styleId="803D8503400B42AAB855B9B2C8057558">
    <w:name w:val="803D8503400B42AAB855B9B2C8057558"/>
  </w:style>
  <w:style w:type="paragraph" w:customStyle="1" w:styleId="77346CFE80D74ACFA3FDEE6244FCD66D">
    <w:name w:val="77346CFE80D74ACFA3FDEE6244FCD66D"/>
  </w:style>
  <w:style w:type="paragraph" w:customStyle="1" w:styleId="81298AA3458F47F8A5DD002F1FE0F08E">
    <w:name w:val="81298AA3458F47F8A5DD002F1FE0F08E"/>
  </w:style>
  <w:style w:type="paragraph" w:customStyle="1" w:styleId="2686AD700976431AA93CD5C8EDF523C7">
    <w:name w:val="2686AD700976431AA93CD5C8EDF523C7"/>
  </w:style>
  <w:style w:type="paragraph" w:customStyle="1" w:styleId="F91AB5D8B0E849D28F545E15051B1D81">
    <w:name w:val="F91AB5D8B0E849D28F545E15051B1D81"/>
  </w:style>
  <w:style w:type="paragraph" w:customStyle="1" w:styleId="41A0A80B8ECD4D4A98438DEA1B85EAD1">
    <w:name w:val="41A0A80B8ECD4D4A98438DEA1B85EAD1"/>
  </w:style>
  <w:style w:type="paragraph" w:customStyle="1" w:styleId="1A3C389DBEC64B60B1526D3EA1898F26">
    <w:name w:val="1A3C389DBEC64B60B1526D3EA1898F26"/>
  </w:style>
  <w:style w:type="paragraph" w:customStyle="1" w:styleId="47C8CE6032FB43A6AB56A7AE85F52171">
    <w:name w:val="47C8CE6032FB43A6AB56A7AE85F52171"/>
  </w:style>
  <w:style w:type="paragraph" w:customStyle="1" w:styleId="A21165766E654706A158C623975FAEBC">
    <w:name w:val="A21165766E654706A158C623975FAEBC"/>
  </w:style>
  <w:style w:type="paragraph" w:customStyle="1" w:styleId="4A4C11816B8B41FBB6BF56D563132798">
    <w:name w:val="4A4C11816B8B41FBB6BF56D563132798"/>
    <w:rsid w:val="00625707"/>
  </w:style>
  <w:style w:type="paragraph" w:customStyle="1" w:styleId="A69B838FD2A7486CAD4DA934840989FA">
    <w:name w:val="A69B838FD2A7486CAD4DA934840989FA"/>
    <w:rsid w:val="00625707"/>
  </w:style>
  <w:style w:type="paragraph" w:customStyle="1" w:styleId="F0811761F63A48C6B41F67306CEE1D63">
    <w:name w:val="F0811761F63A48C6B41F67306CEE1D63"/>
    <w:rsid w:val="00625707"/>
  </w:style>
  <w:style w:type="paragraph" w:customStyle="1" w:styleId="EC16BB6F1A6444BB8BAA2807D2D70644">
    <w:name w:val="EC16BB6F1A6444BB8BAA2807D2D70644"/>
    <w:rsid w:val="00625707"/>
  </w:style>
  <w:style w:type="paragraph" w:customStyle="1" w:styleId="C50885A6F70D4E80BA41BEAECBFF3454">
    <w:name w:val="C50885A6F70D4E80BA41BEAECBFF3454"/>
    <w:rsid w:val="00625707"/>
  </w:style>
  <w:style w:type="paragraph" w:customStyle="1" w:styleId="C2729B3336F7419995F662709EB2FE2B">
    <w:name w:val="C2729B3336F7419995F662709EB2FE2B"/>
    <w:rsid w:val="00625707"/>
  </w:style>
  <w:style w:type="paragraph" w:customStyle="1" w:styleId="64A66F20B03B44B9A5311EB32E730054">
    <w:name w:val="64A66F20B03B44B9A5311EB32E730054"/>
    <w:rsid w:val="00625707"/>
  </w:style>
  <w:style w:type="paragraph" w:customStyle="1" w:styleId="E843A89C9DA04B58B6167CF7D4618AA0">
    <w:name w:val="E843A89C9DA04B58B6167CF7D4618AA0"/>
    <w:rsid w:val="00625707"/>
  </w:style>
  <w:style w:type="paragraph" w:customStyle="1" w:styleId="2B3AEA307C6B4CBFA24C8EF0F7501B3C">
    <w:name w:val="2B3AEA307C6B4CBFA24C8EF0F7501B3C"/>
    <w:rsid w:val="00625707"/>
  </w:style>
  <w:style w:type="paragraph" w:customStyle="1" w:styleId="867317C612F647248824EBE5DBB1551D">
    <w:name w:val="867317C612F647248824EBE5DBB1551D"/>
    <w:rsid w:val="00625707"/>
  </w:style>
  <w:style w:type="paragraph" w:customStyle="1" w:styleId="D53A7A9A350D45CAAB6BE47F951915BE">
    <w:name w:val="D53A7A9A350D45CAAB6BE47F951915BE"/>
    <w:rsid w:val="00625707"/>
  </w:style>
  <w:style w:type="paragraph" w:customStyle="1" w:styleId="6F4A686B511B465292B6023C051143C7">
    <w:name w:val="6F4A686B511B465292B6023C051143C7"/>
    <w:rsid w:val="00625707"/>
  </w:style>
  <w:style w:type="paragraph" w:customStyle="1" w:styleId="3513356CAEB94224B0A3BE8F6F5904BC">
    <w:name w:val="3513356CAEB94224B0A3BE8F6F5904BC"/>
    <w:rsid w:val="006257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2022-03-03T03:09:00Z</dcterms:created>
  <dcterms:modified xsi:type="dcterms:W3CDTF">2022-03-03T03:16:00Z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